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934D0" w14:textId="00AAFBA1" w:rsidR="0037345A" w:rsidRPr="00D84C90" w:rsidRDefault="00FB4A5A" w:rsidP="007D3587">
      <w:pPr>
        <w:pStyle w:val="RecipeTitle"/>
        <w:pBdr>
          <w:top w:val="single" w:sz="4" w:space="0" w:color="999999"/>
          <w:bottom w:val="single" w:sz="4" w:space="0" w:color="999999"/>
        </w:pBdr>
        <w:rPr>
          <w:b/>
          <w:color w:val="FABF8F" w:themeColor="accent6" w:themeTint="99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B4A5A">
        <w:rPr>
          <w:b/>
          <w:color w:val="B79D12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Honey</w:t>
      </w:r>
      <w:r>
        <w:rPr>
          <w:b/>
          <w:color w:val="FABF8F" w:themeColor="accent6" w:themeTint="99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FB4A5A">
        <w:rPr>
          <w:b/>
          <w:color w:val="FFFFFF" w:themeColor="background1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Buttermilk</w:t>
      </w:r>
      <w:r w:rsidR="00467786" w:rsidRPr="00D84C90">
        <w:rPr>
          <w:b/>
          <w:color w:val="FABF8F" w:themeColor="accent6" w:themeTint="99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91E70" w:rsidRPr="00D84C90">
        <w:rPr>
          <w:b/>
          <w:color w:val="FABF8F" w:themeColor="accent6" w:themeTint="99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Cookies</w:t>
      </w:r>
    </w:p>
    <w:p w14:paraId="3BAC02E1" w14:textId="77777777" w:rsidR="0091077F" w:rsidRPr="00C41F7F" w:rsidRDefault="0091077F" w:rsidP="007D3587">
      <w:pPr>
        <w:pStyle w:val="IngredientsTitle"/>
        <w:rPr>
          <w:sz w:val="20"/>
          <w:szCs w:val="20"/>
        </w:rPr>
      </w:pPr>
      <w:r w:rsidRPr="00C41F7F">
        <w:rPr>
          <w:sz w:val="20"/>
          <w:szCs w:val="20"/>
        </w:rPr>
        <w:t>Ingredients: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64"/>
        <w:gridCol w:w="5562"/>
      </w:tblGrid>
      <w:tr w:rsidR="007D3587" w:rsidRPr="00C41F7F" w14:paraId="43B9810A" w14:textId="77777777" w:rsidTr="00D52542">
        <w:tc>
          <w:tcPr>
            <w:tcW w:w="1764" w:type="dxa"/>
          </w:tcPr>
          <w:p w14:paraId="06BCD5ED" w14:textId="774BC7D2" w:rsidR="007D3587" w:rsidRDefault="00FB4A5A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D3587">
              <w:rPr>
                <w:sz w:val="20"/>
                <w:szCs w:val="20"/>
              </w:rPr>
              <w:t xml:space="preserve"> Cups </w:t>
            </w:r>
            <w:r w:rsidR="007D3587" w:rsidRPr="00A5503B">
              <w:rPr>
                <w:szCs w:val="18"/>
              </w:rPr>
              <w:t>(</w:t>
            </w:r>
            <w:r w:rsidR="007D3587">
              <w:rPr>
                <w:szCs w:val="18"/>
              </w:rPr>
              <w:t>4</w:t>
            </w:r>
            <w:r>
              <w:rPr>
                <w:szCs w:val="18"/>
              </w:rPr>
              <w:t>8</w:t>
            </w:r>
            <w:r w:rsidR="007D3587">
              <w:rPr>
                <w:szCs w:val="18"/>
              </w:rPr>
              <w:t>0</w:t>
            </w:r>
            <w:r w:rsidR="007D3587" w:rsidRPr="00A5503B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1567A1DE" w14:textId="7A26F7C3" w:rsidR="007D3587" w:rsidRDefault="007D3587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Purpose Flour</w:t>
            </w:r>
          </w:p>
        </w:tc>
      </w:tr>
      <w:tr w:rsidR="007439EB" w:rsidRPr="00C41F7F" w14:paraId="75208BD1" w14:textId="77777777" w:rsidTr="00D52542">
        <w:tc>
          <w:tcPr>
            <w:tcW w:w="1764" w:type="dxa"/>
          </w:tcPr>
          <w:p w14:paraId="76EAA68C" w14:textId="7ED0CFA2" w:rsidR="007439EB" w:rsidRDefault="007439EB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Tblsp</w:t>
            </w:r>
            <w:proofErr w:type="spellEnd"/>
          </w:p>
        </w:tc>
        <w:tc>
          <w:tcPr>
            <w:tcW w:w="5562" w:type="dxa"/>
          </w:tcPr>
          <w:p w14:paraId="23044039" w14:textId="25A6566D" w:rsidR="007439EB" w:rsidRDefault="007439EB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Corn Starch</w:t>
            </w:r>
          </w:p>
        </w:tc>
      </w:tr>
      <w:tr w:rsidR="00B77615" w:rsidRPr="00C41F7F" w14:paraId="030E03C7" w14:textId="77777777" w:rsidTr="00D52542">
        <w:tc>
          <w:tcPr>
            <w:tcW w:w="1764" w:type="dxa"/>
          </w:tcPr>
          <w:p w14:paraId="0EBCD244" w14:textId="29B54832" w:rsidR="00B77615" w:rsidRDefault="00FB4A5A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A0E9A">
              <w:rPr>
                <w:sz w:val="20"/>
                <w:szCs w:val="20"/>
              </w:rPr>
              <w:t xml:space="preserve"> Tsp</w:t>
            </w:r>
          </w:p>
        </w:tc>
        <w:tc>
          <w:tcPr>
            <w:tcW w:w="5562" w:type="dxa"/>
          </w:tcPr>
          <w:p w14:paraId="7CDB45B4" w14:textId="1203453D" w:rsidR="00B77615" w:rsidRDefault="002A0E9A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Baking </w:t>
            </w:r>
            <w:r w:rsidR="00FB4A5A">
              <w:rPr>
                <w:sz w:val="20"/>
                <w:szCs w:val="20"/>
              </w:rPr>
              <w:t>Soda</w:t>
            </w:r>
          </w:p>
        </w:tc>
      </w:tr>
      <w:tr w:rsidR="008F21A9" w:rsidRPr="00C41F7F" w14:paraId="5D8CC239" w14:textId="77777777" w:rsidTr="00D52542">
        <w:tc>
          <w:tcPr>
            <w:tcW w:w="1764" w:type="dxa"/>
          </w:tcPr>
          <w:p w14:paraId="25F309A0" w14:textId="27161F48" w:rsidR="008F21A9" w:rsidRDefault="008F21A9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Tsp</w:t>
            </w:r>
          </w:p>
        </w:tc>
        <w:tc>
          <w:tcPr>
            <w:tcW w:w="5562" w:type="dxa"/>
          </w:tcPr>
          <w:p w14:paraId="77C50CE6" w14:textId="1C4A4E09" w:rsidR="008F21A9" w:rsidRDefault="008F21A9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</w:t>
            </w:r>
          </w:p>
        </w:tc>
      </w:tr>
      <w:tr w:rsidR="00803E76" w:rsidRPr="00C41F7F" w14:paraId="5B66DFB1" w14:textId="77777777" w:rsidTr="00D52542">
        <w:tc>
          <w:tcPr>
            <w:tcW w:w="1764" w:type="dxa"/>
          </w:tcPr>
          <w:p w14:paraId="13C924CF" w14:textId="396C0C68" w:rsidR="00803E76" w:rsidRDefault="00814914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3E76">
              <w:rPr>
                <w:sz w:val="20"/>
                <w:szCs w:val="20"/>
              </w:rPr>
              <w:t xml:space="preserve"> Tsp</w:t>
            </w:r>
          </w:p>
        </w:tc>
        <w:tc>
          <w:tcPr>
            <w:tcW w:w="5562" w:type="dxa"/>
          </w:tcPr>
          <w:p w14:paraId="2695C9AE" w14:textId="0684231F" w:rsidR="00803E76" w:rsidRDefault="00FB4A5A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 Pepper (Optional)</w:t>
            </w:r>
          </w:p>
        </w:tc>
      </w:tr>
      <w:tr w:rsidR="0091077F" w:rsidRPr="00C41F7F" w14:paraId="6420C78D" w14:textId="77777777" w:rsidTr="00D52542">
        <w:tc>
          <w:tcPr>
            <w:tcW w:w="1764" w:type="dxa"/>
          </w:tcPr>
          <w:p w14:paraId="50F73A1E" w14:textId="3AF10C9E" w:rsidR="0091077F" w:rsidRPr="00C41F7F" w:rsidRDefault="002A0E9A" w:rsidP="00BC244D">
            <w:pPr>
              <w:pStyle w:val="IngredientsAmounts"/>
              <w:ind w:left="238" w:hanging="3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2542">
              <w:rPr>
                <w:sz w:val="20"/>
                <w:szCs w:val="20"/>
              </w:rPr>
              <w:t xml:space="preserve">¼ </w:t>
            </w:r>
            <w:r w:rsidR="0091077F" w:rsidRPr="00C41F7F">
              <w:rPr>
                <w:sz w:val="20"/>
                <w:szCs w:val="20"/>
              </w:rPr>
              <w:t>Cup</w:t>
            </w:r>
            <w:r w:rsidR="00FE14F1">
              <w:rPr>
                <w:sz w:val="20"/>
                <w:szCs w:val="20"/>
              </w:rPr>
              <w:t xml:space="preserve"> </w:t>
            </w:r>
            <w:r w:rsidR="00FE14F1" w:rsidRPr="007D3587">
              <w:rPr>
                <w:szCs w:val="18"/>
              </w:rPr>
              <w:t>(</w:t>
            </w:r>
            <w:r w:rsidR="00D52542">
              <w:rPr>
                <w:szCs w:val="18"/>
              </w:rPr>
              <w:t>20</w:t>
            </w:r>
            <w:r w:rsidR="00BC244D">
              <w:rPr>
                <w:szCs w:val="18"/>
              </w:rPr>
              <w:t xml:space="preserve"> </w:t>
            </w:r>
            <w:proofErr w:type="spellStart"/>
            <w:r w:rsidR="00FE14F1" w:rsidRPr="007D3587">
              <w:rPr>
                <w:szCs w:val="18"/>
              </w:rPr>
              <w:t>Tblsp</w:t>
            </w:r>
            <w:proofErr w:type="spellEnd"/>
            <w:r w:rsidR="00FE14F1" w:rsidRPr="007D3587">
              <w:rPr>
                <w:szCs w:val="18"/>
              </w:rPr>
              <w:t>)</w:t>
            </w:r>
          </w:p>
        </w:tc>
        <w:tc>
          <w:tcPr>
            <w:tcW w:w="5562" w:type="dxa"/>
          </w:tcPr>
          <w:p w14:paraId="377D7C92" w14:textId="52AB0206" w:rsidR="0091077F" w:rsidRPr="00C41F7F" w:rsidRDefault="007D3587" w:rsidP="00D52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Unsalted Butter</w:t>
            </w:r>
            <w:r w:rsidR="00D52542">
              <w:rPr>
                <w:sz w:val="20"/>
                <w:szCs w:val="20"/>
              </w:rPr>
              <w:t>; Browned</w:t>
            </w:r>
          </w:p>
        </w:tc>
      </w:tr>
      <w:tr w:rsidR="0091077F" w:rsidRPr="00C41F7F" w14:paraId="7B52B7D1" w14:textId="77777777" w:rsidTr="00D52542">
        <w:trPr>
          <w:trHeight w:val="99"/>
        </w:trPr>
        <w:tc>
          <w:tcPr>
            <w:tcW w:w="1764" w:type="dxa"/>
          </w:tcPr>
          <w:p w14:paraId="5894563F" w14:textId="269355D4" w:rsidR="0091077F" w:rsidRPr="00886D14" w:rsidRDefault="0091077F" w:rsidP="007D3587">
            <w:pPr>
              <w:pStyle w:val="IngredientsAmounts"/>
              <w:rPr>
                <w:szCs w:val="18"/>
              </w:rPr>
            </w:pPr>
            <w:r>
              <w:rPr>
                <w:sz w:val="20"/>
                <w:szCs w:val="20"/>
              </w:rPr>
              <w:t>1</w:t>
            </w:r>
            <w:r w:rsidR="002A0E9A">
              <w:rPr>
                <w:sz w:val="20"/>
                <w:szCs w:val="20"/>
              </w:rPr>
              <w:t xml:space="preserve">½ </w:t>
            </w:r>
            <w:r w:rsidRPr="00C41F7F">
              <w:rPr>
                <w:sz w:val="20"/>
                <w:szCs w:val="20"/>
              </w:rPr>
              <w:t>Cup</w:t>
            </w:r>
            <w:r w:rsidR="00886D14">
              <w:rPr>
                <w:sz w:val="20"/>
                <w:szCs w:val="20"/>
              </w:rPr>
              <w:t xml:space="preserve"> </w:t>
            </w:r>
            <w:r w:rsidR="00886D14" w:rsidRPr="007D3587">
              <w:rPr>
                <w:szCs w:val="18"/>
              </w:rPr>
              <w:t>(</w:t>
            </w:r>
            <w:r w:rsidR="00FB4A5A">
              <w:rPr>
                <w:szCs w:val="18"/>
              </w:rPr>
              <w:t>297</w:t>
            </w:r>
            <w:r w:rsidR="00886D14" w:rsidRPr="007D3587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4DBD898D" w14:textId="653DA11C" w:rsidR="0091077F" w:rsidRPr="00C41F7F" w:rsidRDefault="0091077F" w:rsidP="007D3587">
            <w:pPr>
              <w:rPr>
                <w:sz w:val="20"/>
                <w:szCs w:val="20"/>
              </w:rPr>
            </w:pPr>
            <w:r w:rsidRPr="00C41F7F">
              <w:rPr>
                <w:sz w:val="20"/>
                <w:szCs w:val="20"/>
              </w:rPr>
              <w:t>Sugar</w:t>
            </w:r>
          </w:p>
        </w:tc>
      </w:tr>
      <w:tr w:rsidR="002A0E9A" w:rsidRPr="00C41F7F" w14:paraId="399600FD" w14:textId="77777777" w:rsidTr="00D52542">
        <w:trPr>
          <w:trHeight w:val="99"/>
        </w:trPr>
        <w:tc>
          <w:tcPr>
            <w:tcW w:w="1764" w:type="dxa"/>
          </w:tcPr>
          <w:p w14:paraId="1D171631" w14:textId="22B14596" w:rsidR="002A0E9A" w:rsidRDefault="00FB4A5A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¼ </w:t>
            </w:r>
            <w:r w:rsidR="002A0E9A">
              <w:rPr>
                <w:sz w:val="20"/>
                <w:szCs w:val="20"/>
              </w:rPr>
              <w:t xml:space="preserve">Cup </w:t>
            </w:r>
            <w:r w:rsidR="002A0E9A" w:rsidRPr="007D3587">
              <w:rPr>
                <w:szCs w:val="18"/>
              </w:rPr>
              <w:t>(</w:t>
            </w:r>
            <w:r>
              <w:rPr>
                <w:szCs w:val="18"/>
              </w:rPr>
              <w:t>85</w:t>
            </w:r>
            <w:r w:rsidR="002A0E9A" w:rsidRPr="007D3587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19BB180A" w14:textId="4EDDC5B0" w:rsidR="002A0E9A" w:rsidRDefault="00FB4A5A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Honey</w:t>
            </w:r>
          </w:p>
        </w:tc>
      </w:tr>
      <w:tr w:rsidR="00FB4A5A" w:rsidRPr="00C41F7F" w14:paraId="729D50B4" w14:textId="77777777" w:rsidTr="00D52542">
        <w:trPr>
          <w:trHeight w:val="99"/>
        </w:trPr>
        <w:tc>
          <w:tcPr>
            <w:tcW w:w="1764" w:type="dxa"/>
          </w:tcPr>
          <w:p w14:paraId="61C84516" w14:textId="0D5E48BF" w:rsidR="00FB4A5A" w:rsidRDefault="00FB4A5A" w:rsidP="00FB4A5A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62" w:type="dxa"/>
          </w:tcPr>
          <w:p w14:paraId="5B0F3CD3" w14:textId="75198F51" w:rsidR="00FB4A5A" w:rsidRDefault="00FB4A5A" w:rsidP="00FB4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Large Eggs @ room temp</w:t>
            </w:r>
          </w:p>
        </w:tc>
      </w:tr>
      <w:tr w:rsidR="002E608A" w:rsidRPr="00C41F7F" w14:paraId="42499A8D" w14:textId="77777777" w:rsidTr="00D52542">
        <w:trPr>
          <w:trHeight w:val="99"/>
        </w:trPr>
        <w:tc>
          <w:tcPr>
            <w:tcW w:w="1764" w:type="dxa"/>
          </w:tcPr>
          <w:p w14:paraId="687FFC69" w14:textId="4E41D46D" w:rsidR="002E608A" w:rsidRDefault="00FB4A5A" w:rsidP="002E608A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Cup </w:t>
            </w:r>
            <w:r w:rsidRPr="007D3587">
              <w:rPr>
                <w:szCs w:val="18"/>
              </w:rPr>
              <w:t>(</w:t>
            </w:r>
            <w:r>
              <w:rPr>
                <w:szCs w:val="18"/>
              </w:rPr>
              <w:t>227</w:t>
            </w:r>
            <w:r w:rsidRPr="007D3587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11032FB3" w14:textId="619ABB3C" w:rsidR="002E608A" w:rsidRDefault="00FB4A5A" w:rsidP="002E60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Buttermilk</w:t>
            </w:r>
          </w:p>
        </w:tc>
      </w:tr>
      <w:tr w:rsidR="007439EB" w:rsidRPr="00C41F7F" w14:paraId="32D2ECD9" w14:textId="77777777" w:rsidTr="00D52542">
        <w:trPr>
          <w:trHeight w:val="99"/>
        </w:trPr>
        <w:tc>
          <w:tcPr>
            <w:tcW w:w="1764" w:type="dxa"/>
          </w:tcPr>
          <w:p w14:paraId="54FF0410" w14:textId="0F0E3737" w:rsidR="007439EB" w:rsidRPr="00713B90" w:rsidRDefault="007439EB" w:rsidP="007D3587">
            <w:pPr>
              <w:pStyle w:val="IngredientsAmounts"/>
              <w:rPr>
                <w:rFonts w:cs="Tahoma"/>
                <w:bCs/>
                <w:iCs w:val="0"/>
                <w:sz w:val="20"/>
                <w:szCs w:val="20"/>
              </w:rPr>
            </w:pPr>
            <w:r>
              <w:rPr>
                <w:rFonts w:cs="Tahoma"/>
                <w:bCs/>
                <w:iCs w:val="0"/>
                <w:sz w:val="20"/>
                <w:szCs w:val="20"/>
              </w:rPr>
              <w:t xml:space="preserve">8 Oz </w:t>
            </w:r>
            <w:r w:rsidRPr="007D3587">
              <w:rPr>
                <w:szCs w:val="18"/>
              </w:rPr>
              <w:t>(</w:t>
            </w:r>
            <w:r>
              <w:rPr>
                <w:szCs w:val="18"/>
              </w:rPr>
              <w:t>227</w:t>
            </w:r>
            <w:r w:rsidRPr="007D3587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564BBE5D" w14:textId="2860AE7F" w:rsidR="007439EB" w:rsidRDefault="007439EB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Pecans; Roasted/Toasted &amp; Corse Chopped</w:t>
            </w:r>
          </w:p>
        </w:tc>
      </w:tr>
      <w:tr w:rsidR="00713B90" w:rsidRPr="00C41F7F" w14:paraId="725C7CB6" w14:textId="77777777" w:rsidTr="00D52542">
        <w:trPr>
          <w:trHeight w:val="99"/>
        </w:trPr>
        <w:tc>
          <w:tcPr>
            <w:tcW w:w="1764" w:type="dxa"/>
          </w:tcPr>
          <w:p w14:paraId="715B82F7" w14:textId="26BEB91B" w:rsidR="00713B90" w:rsidRDefault="00713B90" w:rsidP="007D3587">
            <w:pPr>
              <w:pStyle w:val="IngredientsAmounts"/>
              <w:rPr>
                <w:sz w:val="20"/>
                <w:szCs w:val="20"/>
              </w:rPr>
            </w:pPr>
            <w:r w:rsidRPr="00713B90">
              <w:rPr>
                <w:rFonts w:cs="Tahoma"/>
                <w:bCs/>
                <w:iCs w:val="0"/>
                <w:sz w:val="20"/>
                <w:szCs w:val="20"/>
              </w:rPr>
              <w:t>~</w:t>
            </w:r>
            <w:r>
              <w:rPr>
                <w:sz w:val="20"/>
                <w:szCs w:val="20"/>
              </w:rPr>
              <w:t xml:space="preserve">1 Cup </w:t>
            </w:r>
            <w:r w:rsidRPr="007D3587">
              <w:rPr>
                <w:szCs w:val="18"/>
              </w:rPr>
              <w:t>(</w:t>
            </w:r>
            <w:r>
              <w:rPr>
                <w:szCs w:val="18"/>
              </w:rPr>
              <w:t>156</w:t>
            </w:r>
            <w:r w:rsidRPr="007D3587">
              <w:rPr>
                <w:szCs w:val="18"/>
              </w:rPr>
              <w:t>g)</w:t>
            </w:r>
          </w:p>
        </w:tc>
        <w:tc>
          <w:tcPr>
            <w:tcW w:w="5562" w:type="dxa"/>
          </w:tcPr>
          <w:p w14:paraId="5EBC2175" w14:textId="2F23A2D9" w:rsidR="00713B90" w:rsidRDefault="00713B90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Corn Meal, Yellow</w:t>
            </w:r>
            <w:r w:rsidR="008E33DB">
              <w:rPr>
                <w:sz w:val="20"/>
                <w:szCs w:val="20"/>
              </w:rPr>
              <w:t xml:space="preserve"> (for Coating Cookies)</w:t>
            </w:r>
          </w:p>
        </w:tc>
      </w:tr>
      <w:tr w:rsidR="006C4016" w:rsidRPr="00C41F7F" w14:paraId="4A3EEEF3" w14:textId="77777777" w:rsidTr="00D52542">
        <w:trPr>
          <w:trHeight w:val="99"/>
        </w:trPr>
        <w:tc>
          <w:tcPr>
            <w:tcW w:w="1764" w:type="dxa"/>
          </w:tcPr>
          <w:p w14:paraId="42F49933" w14:textId="77777777" w:rsidR="006C4016" w:rsidRDefault="006C4016" w:rsidP="007D3587">
            <w:pPr>
              <w:pStyle w:val="IngredientsAmounts"/>
              <w:rPr>
                <w:sz w:val="20"/>
                <w:szCs w:val="20"/>
              </w:rPr>
            </w:pPr>
          </w:p>
        </w:tc>
        <w:tc>
          <w:tcPr>
            <w:tcW w:w="5562" w:type="dxa"/>
          </w:tcPr>
          <w:p w14:paraId="3CA6134B" w14:textId="77777777" w:rsidR="006C4016" w:rsidRDefault="006C4016" w:rsidP="007D3587">
            <w:pPr>
              <w:rPr>
                <w:sz w:val="20"/>
                <w:szCs w:val="20"/>
              </w:rPr>
            </w:pPr>
          </w:p>
        </w:tc>
      </w:tr>
      <w:tr w:rsidR="00E62D1B" w:rsidRPr="00C41F7F" w14:paraId="7BD65876" w14:textId="77777777" w:rsidTr="00D52542">
        <w:trPr>
          <w:trHeight w:val="99"/>
        </w:trPr>
        <w:tc>
          <w:tcPr>
            <w:tcW w:w="1764" w:type="dxa"/>
          </w:tcPr>
          <w:p w14:paraId="4A509854" w14:textId="2C037024" w:rsidR="00E62D1B" w:rsidRPr="001356E3" w:rsidRDefault="00B77615" w:rsidP="007D3587">
            <w:pPr>
              <w:pStyle w:val="IngredientsAmounts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Icing</w:t>
            </w:r>
            <w:r w:rsidR="001356E3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562" w:type="dxa"/>
          </w:tcPr>
          <w:p w14:paraId="10F0AAD5" w14:textId="5090DFE6" w:rsidR="00E62D1B" w:rsidRDefault="00D52542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(Optional)</w:t>
            </w:r>
          </w:p>
        </w:tc>
      </w:tr>
      <w:tr w:rsidR="00FB4A5A" w:rsidRPr="00C41F7F" w14:paraId="663D3666" w14:textId="77777777" w:rsidTr="00D52542">
        <w:trPr>
          <w:trHeight w:val="99"/>
        </w:trPr>
        <w:tc>
          <w:tcPr>
            <w:tcW w:w="1764" w:type="dxa"/>
          </w:tcPr>
          <w:p w14:paraId="6BAFCC00" w14:textId="7BA0CB0C" w:rsidR="00FB4A5A" w:rsidRDefault="00FB4A5A" w:rsidP="00FB4A5A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Cup </w:t>
            </w:r>
            <w:r w:rsidRPr="003601F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112</w:t>
            </w:r>
            <w:r w:rsidRPr="003601FD">
              <w:rPr>
                <w:sz w:val="16"/>
                <w:szCs w:val="16"/>
              </w:rPr>
              <w:t>g)</w:t>
            </w:r>
          </w:p>
        </w:tc>
        <w:tc>
          <w:tcPr>
            <w:tcW w:w="5562" w:type="dxa"/>
          </w:tcPr>
          <w:p w14:paraId="5232142F" w14:textId="5FB7B029" w:rsidR="00FB4A5A" w:rsidRDefault="00FB4A5A" w:rsidP="00FB4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Confectioners’ Sugar</w:t>
            </w:r>
          </w:p>
        </w:tc>
      </w:tr>
      <w:tr w:rsidR="001356E3" w:rsidRPr="00C41F7F" w14:paraId="00A6D263" w14:textId="77777777" w:rsidTr="00D52542">
        <w:trPr>
          <w:trHeight w:val="99"/>
        </w:trPr>
        <w:tc>
          <w:tcPr>
            <w:tcW w:w="1764" w:type="dxa"/>
          </w:tcPr>
          <w:p w14:paraId="4DB7EB17" w14:textId="6E291B8D" w:rsidR="001356E3" w:rsidRDefault="00FB4A5A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Tsp</w:t>
            </w:r>
          </w:p>
        </w:tc>
        <w:tc>
          <w:tcPr>
            <w:tcW w:w="5562" w:type="dxa"/>
          </w:tcPr>
          <w:p w14:paraId="23C2BBAE" w14:textId="67144CFD" w:rsidR="001356E3" w:rsidRDefault="00FB4A5A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Honey</w:t>
            </w:r>
          </w:p>
        </w:tc>
      </w:tr>
      <w:tr w:rsidR="001356E3" w:rsidRPr="00C41F7F" w14:paraId="16ABA3ED" w14:textId="77777777" w:rsidTr="00D52542">
        <w:trPr>
          <w:trHeight w:val="99"/>
        </w:trPr>
        <w:tc>
          <w:tcPr>
            <w:tcW w:w="1764" w:type="dxa"/>
          </w:tcPr>
          <w:p w14:paraId="58461E4F" w14:textId="51100D6D" w:rsidR="001356E3" w:rsidRDefault="00713B90" w:rsidP="007D3587">
            <w:pPr>
              <w:pStyle w:val="IngredientsAmou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4DB9">
              <w:rPr>
                <w:sz w:val="20"/>
                <w:szCs w:val="20"/>
              </w:rPr>
              <w:t xml:space="preserve"> </w:t>
            </w:r>
            <w:proofErr w:type="spellStart"/>
            <w:r w:rsidR="004C4DB9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bl</w:t>
            </w:r>
            <w:r w:rsidR="004C4DB9"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5562" w:type="dxa"/>
          </w:tcPr>
          <w:p w14:paraId="1505B2DE" w14:textId="4300DC63" w:rsidR="001356E3" w:rsidRDefault="00713B90" w:rsidP="007D3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Milk/Heavy Cream</w:t>
            </w:r>
          </w:p>
        </w:tc>
      </w:tr>
      <w:tr w:rsidR="0091077F" w:rsidRPr="00C41F7F" w14:paraId="0C9A4602" w14:textId="77777777" w:rsidTr="00D52542">
        <w:trPr>
          <w:trHeight w:val="99"/>
        </w:trPr>
        <w:tc>
          <w:tcPr>
            <w:tcW w:w="1764" w:type="dxa"/>
          </w:tcPr>
          <w:p w14:paraId="5EDB3195" w14:textId="3962FD2C" w:rsidR="0091077F" w:rsidRPr="00C41F7F" w:rsidRDefault="0091077F" w:rsidP="007D3587">
            <w:pPr>
              <w:pStyle w:val="IngredientsAmounts"/>
              <w:rPr>
                <w:sz w:val="20"/>
                <w:szCs w:val="20"/>
              </w:rPr>
            </w:pPr>
          </w:p>
        </w:tc>
        <w:tc>
          <w:tcPr>
            <w:tcW w:w="5562" w:type="dxa"/>
          </w:tcPr>
          <w:p w14:paraId="1A09FF77" w14:textId="0032D6B1" w:rsidR="0091077F" w:rsidRPr="00C41F7F" w:rsidRDefault="0091077F" w:rsidP="007D3587">
            <w:pPr>
              <w:rPr>
                <w:sz w:val="20"/>
                <w:szCs w:val="20"/>
              </w:rPr>
            </w:pPr>
          </w:p>
        </w:tc>
      </w:tr>
      <w:tr w:rsidR="0091077F" w:rsidRPr="00C41F7F" w14:paraId="07F4B234" w14:textId="77777777" w:rsidTr="00D52542">
        <w:trPr>
          <w:trHeight w:val="99"/>
        </w:trPr>
        <w:tc>
          <w:tcPr>
            <w:tcW w:w="1764" w:type="dxa"/>
          </w:tcPr>
          <w:p w14:paraId="4D169BAA" w14:textId="77777777" w:rsidR="0091077F" w:rsidRPr="00C41F7F" w:rsidRDefault="0091077F" w:rsidP="002E608A">
            <w:pPr>
              <w:pStyle w:val="IngredientsAmounts"/>
              <w:jc w:val="right"/>
              <w:rPr>
                <w:b/>
                <w:i/>
                <w:sz w:val="20"/>
                <w:szCs w:val="20"/>
              </w:rPr>
            </w:pPr>
            <w:r w:rsidRPr="00C41F7F">
              <w:rPr>
                <w:b/>
                <w:i/>
                <w:sz w:val="20"/>
                <w:szCs w:val="20"/>
              </w:rPr>
              <w:t>Yield:</w:t>
            </w:r>
          </w:p>
        </w:tc>
        <w:tc>
          <w:tcPr>
            <w:tcW w:w="5562" w:type="dxa"/>
          </w:tcPr>
          <w:p w14:paraId="775EB939" w14:textId="48516020" w:rsidR="0091077F" w:rsidRPr="004C7BB0" w:rsidRDefault="001255A9" w:rsidP="007D3587">
            <w:pPr>
              <w:rPr>
                <w:bCs/>
                <w:i/>
                <w:sz w:val="20"/>
                <w:szCs w:val="20"/>
              </w:rPr>
            </w:pPr>
            <w:r>
              <w:rPr>
                <w:rFonts w:cs="Tahoma"/>
                <w:b/>
                <w:i/>
                <w:sz w:val="20"/>
                <w:szCs w:val="20"/>
              </w:rPr>
              <w:t>~</w:t>
            </w:r>
            <w:r w:rsidR="007439EB">
              <w:rPr>
                <w:rFonts w:cs="Tahoma"/>
                <w:b/>
                <w:i/>
                <w:sz w:val="20"/>
                <w:szCs w:val="20"/>
              </w:rPr>
              <w:t>42</w:t>
            </w:r>
            <w:r w:rsidR="00CD0461">
              <w:rPr>
                <w:b/>
                <w:i/>
                <w:sz w:val="20"/>
                <w:szCs w:val="20"/>
              </w:rPr>
              <w:t xml:space="preserve"> </w:t>
            </w:r>
            <w:r w:rsidR="0091077F" w:rsidRPr="00C41F7F">
              <w:rPr>
                <w:b/>
                <w:i/>
                <w:sz w:val="20"/>
                <w:szCs w:val="20"/>
              </w:rPr>
              <w:t>Cookies</w:t>
            </w:r>
            <w:r>
              <w:rPr>
                <w:b/>
                <w:i/>
                <w:sz w:val="20"/>
                <w:szCs w:val="20"/>
              </w:rPr>
              <w:t xml:space="preserve"> @ </w:t>
            </w:r>
            <w:r w:rsidR="007D3587">
              <w:rPr>
                <w:b/>
                <w:i/>
                <w:sz w:val="20"/>
                <w:szCs w:val="20"/>
              </w:rPr>
              <w:t>1.</w:t>
            </w:r>
            <w:r w:rsidR="007439EB">
              <w:rPr>
                <w:b/>
                <w:i/>
                <w:sz w:val="20"/>
                <w:szCs w:val="20"/>
              </w:rPr>
              <w:t>2</w:t>
            </w:r>
            <w:r w:rsidR="007D3587">
              <w:rPr>
                <w:b/>
                <w:i/>
                <w:sz w:val="20"/>
                <w:szCs w:val="20"/>
              </w:rPr>
              <w:t xml:space="preserve"> Oz</w:t>
            </w:r>
          </w:p>
        </w:tc>
      </w:tr>
    </w:tbl>
    <w:p w14:paraId="2DD76EEC" w14:textId="54C72DC6" w:rsidR="0011476A" w:rsidRDefault="0091077F" w:rsidP="002E608A">
      <w:pPr>
        <w:pStyle w:val="DirectionsTitle"/>
        <w:rPr>
          <w:sz w:val="20"/>
          <w:szCs w:val="20"/>
        </w:rPr>
      </w:pPr>
      <w:r w:rsidRPr="00C41F7F">
        <w:rPr>
          <w:sz w:val="20"/>
          <w:szCs w:val="20"/>
        </w:rPr>
        <w:t>Directions:</w:t>
      </w:r>
    </w:p>
    <w:p w14:paraId="45E2B9A2" w14:textId="32A438F9" w:rsidR="00D52542" w:rsidRPr="00D52542" w:rsidRDefault="00D52542" w:rsidP="00D52542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Brown Butter</w:t>
      </w:r>
    </w:p>
    <w:p w14:paraId="266E0632" w14:textId="25F84402" w:rsidR="00D52542" w:rsidRDefault="00D52542" w:rsidP="00D52542">
      <w:pPr>
        <w:pStyle w:val="Directions"/>
        <w:tabs>
          <w:tab w:val="clear" w:pos="540"/>
        </w:tabs>
        <w:ind w:left="540" w:firstLine="0"/>
        <w:rPr>
          <w:sz w:val="20"/>
          <w:szCs w:val="20"/>
        </w:rPr>
      </w:pPr>
      <w:r>
        <w:rPr>
          <w:sz w:val="20"/>
          <w:szCs w:val="20"/>
        </w:rPr>
        <w:t>[</w:t>
      </w:r>
      <w:r w:rsidRPr="002B7B3E">
        <w:rPr>
          <w:i/>
          <w:iCs w:val="0"/>
          <w:sz w:val="20"/>
          <w:szCs w:val="20"/>
        </w:rPr>
        <w:t>Brown Butter</w:t>
      </w:r>
      <w:r>
        <w:rPr>
          <w:sz w:val="20"/>
          <w:szCs w:val="20"/>
        </w:rPr>
        <w:t>: Melt Butter in Pan over Medium Heat and keep stirring/swirling pan throughout process. Butter will crackle and pop.  Once crackling stops, monitor Butter for fragrance and amber brown bits, about 2 minutes.  Pour into small bowl to cool.  Refrigerate Bowl until Butter re-solidifies, about 1 Hr.]</w:t>
      </w:r>
    </w:p>
    <w:p w14:paraId="220ED903" w14:textId="4B891A5D" w:rsidR="00CD0461" w:rsidRDefault="00EB5C1E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Whisk</w:t>
      </w:r>
      <w:r w:rsidR="00CD0461">
        <w:rPr>
          <w:sz w:val="20"/>
          <w:szCs w:val="20"/>
        </w:rPr>
        <w:t xml:space="preserve"> Dry </w:t>
      </w:r>
      <w:r>
        <w:rPr>
          <w:sz w:val="20"/>
          <w:szCs w:val="20"/>
        </w:rPr>
        <w:t xml:space="preserve">Ingredients </w:t>
      </w:r>
      <w:r w:rsidR="00696F78">
        <w:rPr>
          <w:sz w:val="20"/>
          <w:szCs w:val="20"/>
        </w:rPr>
        <w:t xml:space="preserve">together; </w:t>
      </w:r>
      <w:r w:rsidR="00CD0461">
        <w:rPr>
          <w:sz w:val="20"/>
          <w:szCs w:val="20"/>
        </w:rPr>
        <w:t xml:space="preserve">Flour, </w:t>
      </w:r>
      <w:r w:rsidR="00D52542">
        <w:rPr>
          <w:sz w:val="20"/>
          <w:szCs w:val="20"/>
        </w:rPr>
        <w:t xml:space="preserve">Corn Starch, </w:t>
      </w:r>
      <w:r w:rsidR="00CD0461">
        <w:rPr>
          <w:sz w:val="20"/>
          <w:szCs w:val="20"/>
        </w:rPr>
        <w:t xml:space="preserve">Baking </w:t>
      </w:r>
      <w:r w:rsidR="00713B90">
        <w:rPr>
          <w:sz w:val="20"/>
          <w:szCs w:val="20"/>
        </w:rPr>
        <w:t>Soda</w:t>
      </w:r>
      <w:r w:rsidR="00CD0461">
        <w:rPr>
          <w:sz w:val="20"/>
          <w:szCs w:val="20"/>
        </w:rPr>
        <w:t>, Salt</w:t>
      </w:r>
      <w:r w:rsidR="002E608A">
        <w:rPr>
          <w:sz w:val="20"/>
          <w:szCs w:val="20"/>
        </w:rPr>
        <w:t>, and</w:t>
      </w:r>
      <w:r w:rsidR="00713B90">
        <w:rPr>
          <w:sz w:val="20"/>
          <w:szCs w:val="20"/>
        </w:rPr>
        <w:t>, if used, Black Pepper</w:t>
      </w:r>
      <w:r>
        <w:rPr>
          <w:sz w:val="20"/>
          <w:szCs w:val="20"/>
        </w:rPr>
        <w:t>.</w:t>
      </w:r>
      <w:r w:rsidR="00CD0461">
        <w:rPr>
          <w:sz w:val="20"/>
          <w:szCs w:val="20"/>
        </w:rPr>
        <w:t xml:space="preserve"> </w:t>
      </w:r>
    </w:p>
    <w:p w14:paraId="1A5425D2" w14:textId="05FCA208" w:rsidR="00D52542" w:rsidRPr="00D52542" w:rsidRDefault="0011476A" w:rsidP="00D52542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In Mixer Bowl cream Butter</w:t>
      </w:r>
      <w:r w:rsidR="00930890">
        <w:rPr>
          <w:sz w:val="20"/>
          <w:szCs w:val="20"/>
        </w:rPr>
        <w:t xml:space="preserve"> and</w:t>
      </w:r>
      <w:r w:rsidR="009A5ED3">
        <w:rPr>
          <w:sz w:val="20"/>
          <w:szCs w:val="20"/>
        </w:rPr>
        <w:t xml:space="preserve"> </w:t>
      </w:r>
      <w:r>
        <w:rPr>
          <w:sz w:val="20"/>
          <w:szCs w:val="20"/>
        </w:rPr>
        <w:t>Sugar</w:t>
      </w:r>
      <w:r w:rsidR="009308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until mixture sticks to sides of </w:t>
      </w:r>
      <w:r w:rsidR="00992F1B">
        <w:rPr>
          <w:sz w:val="20"/>
          <w:szCs w:val="20"/>
        </w:rPr>
        <w:t>B</w:t>
      </w:r>
      <w:r>
        <w:rPr>
          <w:sz w:val="20"/>
          <w:szCs w:val="20"/>
        </w:rPr>
        <w:t>owl</w:t>
      </w:r>
      <w:r w:rsidR="00C0362B">
        <w:rPr>
          <w:sz w:val="20"/>
          <w:szCs w:val="20"/>
        </w:rPr>
        <w:t xml:space="preserve"> and is light and fluffy</w:t>
      </w:r>
      <w:r>
        <w:rPr>
          <w:sz w:val="20"/>
          <w:szCs w:val="20"/>
        </w:rPr>
        <w:t>.</w:t>
      </w:r>
    </w:p>
    <w:p w14:paraId="5EF4CA31" w14:textId="73B5A3A7" w:rsidR="00D52542" w:rsidRDefault="00A00BBA" w:rsidP="00D52542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Add </w:t>
      </w:r>
      <w:r w:rsidR="00D52542">
        <w:rPr>
          <w:sz w:val="20"/>
          <w:szCs w:val="20"/>
        </w:rPr>
        <w:t>Honey</w:t>
      </w:r>
      <w:r>
        <w:rPr>
          <w:sz w:val="20"/>
          <w:szCs w:val="20"/>
        </w:rPr>
        <w:t xml:space="preserve"> and beat in.</w:t>
      </w:r>
    </w:p>
    <w:p w14:paraId="152CF6AC" w14:textId="0F0B8E33" w:rsidR="00D52542" w:rsidRPr="00D52542" w:rsidRDefault="00D52542" w:rsidP="00D52542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Add Buttermilk and beat in.</w:t>
      </w:r>
    </w:p>
    <w:p w14:paraId="5E1A475B" w14:textId="51A15F0C" w:rsidR="00CD0461" w:rsidRDefault="00EB5C1E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Add Eggs</w:t>
      </w:r>
      <w:r w:rsidR="0028132F">
        <w:rPr>
          <w:sz w:val="20"/>
          <w:szCs w:val="20"/>
        </w:rPr>
        <w:t xml:space="preserve"> and beat until light and fluffy</w:t>
      </w:r>
      <w:r w:rsidR="00803E76">
        <w:rPr>
          <w:sz w:val="20"/>
          <w:szCs w:val="20"/>
        </w:rPr>
        <w:t>.</w:t>
      </w:r>
    </w:p>
    <w:p w14:paraId="0082D64E" w14:textId="42666A9F" w:rsidR="00EB5C1E" w:rsidRDefault="002E608A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>Add Dry Ingredients and Beat together.  Do not overmix.  Scrape Bowl frequently to ensure all ingredients are well blended.</w:t>
      </w:r>
    </w:p>
    <w:p w14:paraId="4230E3DE" w14:textId="22BF612F" w:rsidR="00EB5C1E" w:rsidRDefault="00EB5C1E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Add </w:t>
      </w:r>
      <w:r w:rsidR="001356E3">
        <w:rPr>
          <w:sz w:val="20"/>
          <w:szCs w:val="20"/>
        </w:rPr>
        <w:t>Pecans</w:t>
      </w:r>
      <w:r>
        <w:rPr>
          <w:sz w:val="20"/>
          <w:szCs w:val="20"/>
        </w:rPr>
        <w:t xml:space="preserve"> and </w:t>
      </w:r>
      <w:r w:rsidR="00696F78">
        <w:rPr>
          <w:sz w:val="20"/>
          <w:szCs w:val="20"/>
        </w:rPr>
        <w:t>beat</w:t>
      </w:r>
      <w:r>
        <w:rPr>
          <w:sz w:val="20"/>
          <w:szCs w:val="20"/>
        </w:rPr>
        <w:t xml:space="preserve"> until </w:t>
      </w:r>
      <w:r w:rsidR="00992F1B">
        <w:rPr>
          <w:sz w:val="20"/>
          <w:szCs w:val="20"/>
        </w:rPr>
        <w:t>evenly</w:t>
      </w:r>
      <w:r w:rsidR="00696F78">
        <w:rPr>
          <w:sz w:val="20"/>
          <w:szCs w:val="20"/>
        </w:rPr>
        <w:t xml:space="preserve"> mixed</w:t>
      </w:r>
      <w:r>
        <w:rPr>
          <w:sz w:val="20"/>
          <w:szCs w:val="20"/>
        </w:rPr>
        <w:t>.</w:t>
      </w:r>
      <w:r w:rsidR="00ED3187">
        <w:rPr>
          <w:sz w:val="20"/>
          <w:szCs w:val="20"/>
        </w:rPr>
        <w:t xml:space="preserve"> </w:t>
      </w:r>
    </w:p>
    <w:p w14:paraId="4C6E1EAF" w14:textId="40DAB673" w:rsidR="00696F78" w:rsidRDefault="00696F78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 w:rsidRPr="00696F78">
        <w:rPr>
          <w:sz w:val="20"/>
          <w:szCs w:val="20"/>
        </w:rPr>
        <w:t>Cover and r</w:t>
      </w:r>
      <w:r w:rsidR="004865CF" w:rsidRPr="00696F78">
        <w:rPr>
          <w:sz w:val="20"/>
          <w:szCs w:val="20"/>
        </w:rPr>
        <w:t xml:space="preserve">efrigerate </w:t>
      </w:r>
      <w:r w:rsidRPr="00696F78">
        <w:rPr>
          <w:sz w:val="20"/>
          <w:szCs w:val="20"/>
        </w:rPr>
        <w:t>D</w:t>
      </w:r>
      <w:r w:rsidR="004865CF" w:rsidRPr="00696F78">
        <w:rPr>
          <w:sz w:val="20"/>
          <w:szCs w:val="20"/>
        </w:rPr>
        <w:t xml:space="preserve">ough for </w:t>
      </w:r>
      <w:r w:rsidR="004865CF" w:rsidRPr="002E608A">
        <w:rPr>
          <w:sz w:val="20"/>
          <w:szCs w:val="20"/>
          <w:u w:val="single"/>
        </w:rPr>
        <w:t>at least</w:t>
      </w:r>
      <w:r w:rsidR="004865CF" w:rsidRPr="00696F78">
        <w:rPr>
          <w:sz w:val="20"/>
          <w:szCs w:val="20"/>
        </w:rPr>
        <w:t xml:space="preserve"> </w:t>
      </w:r>
      <w:r w:rsidR="001356E3">
        <w:rPr>
          <w:sz w:val="20"/>
          <w:szCs w:val="20"/>
        </w:rPr>
        <w:t>3</w:t>
      </w:r>
      <w:r w:rsidR="004865CF" w:rsidRPr="00696F78">
        <w:rPr>
          <w:sz w:val="20"/>
          <w:szCs w:val="20"/>
        </w:rPr>
        <w:t xml:space="preserve"> hour</w:t>
      </w:r>
      <w:r w:rsidR="00826E24">
        <w:rPr>
          <w:sz w:val="20"/>
          <w:szCs w:val="20"/>
        </w:rPr>
        <w:t>s</w:t>
      </w:r>
      <w:r>
        <w:rPr>
          <w:sz w:val="20"/>
          <w:szCs w:val="20"/>
        </w:rPr>
        <w:t>.</w:t>
      </w:r>
    </w:p>
    <w:p w14:paraId="237C2940" w14:textId="21963F88" w:rsidR="004865CF" w:rsidRPr="00696F78" w:rsidRDefault="004865CF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 w:rsidRPr="00696F78">
        <w:rPr>
          <w:sz w:val="20"/>
          <w:szCs w:val="20"/>
        </w:rPr>
        <w:t>Preheat Oven to 3</w:t>
      </w:r>
      <w:r w:rsidR="002A0E9A">
        <w:rPr>
          <w:sz w:val="20"/>
          <w:szCs w:val="20"/>
        </w:rPr>
        <w:t>50</w:t>
      </w:r>
      <w:r>
        <w:rPr>
          <w:sz w:val="20"/>
          <w:szCs w:val="20"/>
        </w:rPr>
        <w:sym w:font="Symbol" w:char="F0B0"/>
      </w:r>
      <w:r w:rsidRPr="00696F78">
        <w:rPr>
          <w:sz w:val="20"/>
          <w:szCs w:val="20"/>
        </w:rPr>
        <w:t>.</w:t>
      </w:r>
      <w:r w:rsidR="00696F78">
        <w:rPr>
          <w:sz w:val="20"/>
          <w:szCs w:val="20"/>
        </w:rPr>
        <w:t xml:space="preserve">  </w:t>
      </w:r>
      <w:r w:rsidR="00696F78" w:rsidRPr="00E65025">
        <w:rPr>
          <w:sz w:val="20"/>
          <w:szCs w:val="20"/>
        </w:rPr>
        <w:t>Prepare Cookie Sheet(s) with Parchment Paper.</w:t>
      </w:r>
    </w:p>
    <w:p w14:paraId="043D3D1B" w14:textId="2909B306" w:rsidR="00965DF8" w:rsidRDefault="002E608A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 w:rsidRPr="00670CD3">
        <w:rPr>
          <w:sz w:val="20"/>
          <w:szCs w:val="20"/>
        </w:rPr>
        <w:t>Scoop</w:t>
      </w:r>
      <w:r>
        <w:rPr>
          <w:sz w:val="20"/>
          <w:szCs w:val="20"/>
        </w:rPr>
        <w:t xml:space="preserve"> </w:t>
      </w:r>
      <w:r w:rsidRPr="00910283">
        <w:rPr>
          <w:rFonts w:cs="Tahoma"/>
          <w:bCs/>
          <w:iCs w:val="0"/>
          <w:sz w:val="20"/>
          <w:szCs w:val="20"/>
        </w:rPr>
        <w:t>~</w:t>
      </w:r>
      <w:r w:rsidR="007439EB">
        <w:rPr>
          <w:sz w:val="20"/>
          <w:szCs w:val="20"/>
        </w:rPr>
        <w:t>2</w:t>
      </w:r>
      <w:r w:rsidRPr="00670CD3">
        <w:rPr>
          <w:sz w:val="20"/>
          <w:szCs w:val="20"/>
        </w:rPr>
        <w:t>½</w:t>
      </w:r>
      <w:r>
        <w:rPr>
          <w:sz w:val="20"/>
          <w:szCs w:val="20"/>
        </w:rPr>
        <w:t xml:space="preserve"> </w:t>
      </w:r>
      <w:r w:rsidRPr="00670CD3">
        <w:rPr>
          <w:sz w:val="20"/>
          <w:szCs w:val="20"/>
        </w:rPr>
        <w:t xml:space="preserve">Tablespoons </w:t>
      </w:r>
      <w:r>
        <w:rPr>
          <w:sz w:val="20"/>
          <w:szCs w:val="20"/>
        </w:rPr>
        <w:t xml:space="preserve">of Dough </w:t>
      </w:r>
      <w:r w:rsidRPr="00670CD3">
        <w:rPr>
          <w:sz w:val="20"/>
          <w:szCs w:val="20"/>
        </w:rPr>
        <w:t>(#</w:t>
      </w:r>
      <w:r w:rsidR="007439EB">
        <w:rPr>
          <w:sz w:val="20"/>
          <w:szCs w:val="20"/>
        </w:rPr>
        <w:t>3</w:t>
      </w:r>
      <w:r w:rsidRPr="00670CD3">
        <w:rPr>
          <w:sz w:val="20"/>
          <w:szCs w:val="20"/>
        </w:rPr>
        <w:t xml:space="preserve">0 Scoop) and “drop” Scoops </w:t>
      </w:r>
      <w:r w:rsidR="00713B90">
        <w:rPr>
          <w:sz w:val="20"/>
          <w:szCs w:val="20"/>
        </w:rPr>
        <w:t>in Corn Meal</w:t>
      </w:r>
      <w:r w:rsidR="00D555C3">
        <w:rPr>
          <w:sz w:val="20"/>
          <w:szCs w:val="20"/>
        </w:rPr>
        <w:t>.  R</w:t>
      </w:r>
      <w:r w:rsidR="00713B90">
        <w:rPr>
          <w:sz w:val="20"/>
          <w:szCs w:val="20"/>
        </w:rPr>
        <w:t xml:space="preserve">oll </w:t>
      </w:r>
      <w:r w:rsidR="00D555C3">
        <w:rPr>
          <w:sz w:val="20"/>
          <w:szCs w:val="20"/>
        </w:rPr>
        <w:t>in Corn Meal</w:t>
      </w:r>
      <w:r w:rsidR="008E33DB">
        <w:rPr>
          <w:sz w:val="20"/>
          <w:szCs w:val="20"/>
        </w:rPr>
        <w:t>.</w:t>
      </w:r>
      <w:r w:rsidR="00D555C3">
        <w:rPr>
          <w:sz w:val="20"/>
          <w:szCs w:val="20"/>
        </w:rPr>
        <w:t xml:space="preserve"> </w:t>
      </w:r>
      <w:r w:rsidR="008E33DB">
        <w:rPr>
          <w:sz w:val="20"/>
          <w:szCs w:val="20"/>
        </w:rPr>
        <w:t xml:space="preserve"> </w:t>
      </w:r>
      <w:r w:rsidR="00D555C3">
        <w:rPr>
          <w:sz w:val="20"/>
          <w:szCs w:val="20"/>
        </w:rPr>
        <w:t xml:space="preserve">Place </w:t>
      </w:r>
      <w:r w:rsidR="008E33DB">
        <w:rPr>
          <w:sz w:val="20"/>
          <w:szCs w:val="20"/>
        </w:rPr>
        <w:t>Scoops/</w:t>
      </w:r>
      <w:r w:rsidR="00D555C3">
        <w:rPr>
          <w:sz w:val="20"/>
          <w:szCs w:val="20"/>
        </w:rPr>
        <w:t xml:space="preserve">Rolls </w:t>
      </w:r>
      <w:r w:rsidRPr="00670CD3">
        <w:rPr>
          <w:sz w:val="20"/>
          <w:szCs w:val="20"/>
        </w:rPr>
        <w:t>2 inches apart on Parchment Paper covered Cookie Sheet.</w:t>
      </w:r>
    </w:p>
    <w:p w14:paraId="4410671D" w14:textId="578F4BF7" w:rsidR="00B07C84" w:rsidRPr="00B07C84" w:rsidRDefault="00B07C84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 w:rsidRPr="00B07C84">
        <w:rPr>
          <w:sz w:val="20"/>
          <w:szCs w:val="20"/>
        </w:rPr>
        <w:t xml:space="preserve">Bake </w:t>
      </w:r>
      <w:r w:rsidR="009651B0">
        <w:rPr>
          <w:sz w:val="20"/>
          <w:szCs w:val="20"/>
        </w:rPr>
        <w:t>1</w:t>
      </w:r>
      <w:r w:rsidR="00D52542">
        <w:rPr>
          <w:sz w:val="20"/>
          <w:szCs w:val="20"/>
        </w:rPr>
        <w:t>3</w:t>
      </w:r>
      <w:r w:rsidRPr="00B07C84">
        <w:rPr>
          <w:sz w:val="20"/>
          <w:szCs w:val="20"/>
        </w:rPr>
        <w:t xml:space="preserve"> minutes</w:t>
      </w:r>
      <w:r w:rsidR="00E437C9">
        <w:rPr>
          <w:sz w:val="20"/>
          <w:szCs w:val="20"/>
        </w:rPr>
        <w:t xml:space="preserve"> </w:t>
      </w:r>
      <w:r w:rsidR="009651B0">
        <w:rPr>
          <w:sz w:val="20"/>
          <w:szCs w:val="20"/>
        </w:rPr>
        <w:t xml:space="preserve">or </w:t>
      </w:r>
      <w:r w:rsidR="00E437C9">
        <w:rPr>
          <w:sz w:val="20"/>
          <w:szCs w:val="20"/>
        </w:rPr>
        <w:t>until</w:t>
      </w:r>
      <w:r w:rsidR="000D225E">
        <w:rPr>
          <w:sz w:val="20"/>
          <w:szCs w:val="20"/>
        </w:rPr>
        <w:t xml:space="preserve"> </w:t>
      </w:r>
      <w:r w:rsidR="00E437C9">
        <w:rPr>
          <w:sz w:val="20"/>
          <w:szCs w:val="20"/>
        </w:rPr>
        <w:t>c</w:t>
      </w:r>
      <w:r w:rsidR="000D225E">
        <w:rPr>
          <w:sz w:val="20"/>
          <w:szCs w:val="20"/>
        </w:rPr>
        <w:t>ookie</w:t>
      </w:r>
      <w:r w:rsidR="00E437C9">
        <w:rPr>
          <w:sz w:val="20"/>
          <w:szCs w:val="20"/>
        </w:rPr>
        <w:t xml:space="preserve">s </w:t>
      </w:r>
      <w:r w:rsidR="000D225E">
        <w:rPr>
          <w:sz w:val="20"/>
          <w:szCs w:val="20"/>
        </w:rPr>
        <w:t>firm.</w:t>
      </w:r>
      <w:r w:rsidRPr="00B07C84">
        <w:rPr>
          <w:sz w:val="20"/>
          <w:szCs w:val="20"/>
        </w:rPr>
        <w:t xml:space="preserve">  Rest on Cookie Sheet for 5 minutes.  Transfer to Cooling Rack.</w:t>
      </w:r>
    </w:p>
    <w:p w14:paraId="3E46C209" w14:textId="3B8EAE3C" w:rsidR="004865CF" w:rsidRPr="00B07C84" w:rsidRDefault="004865CF" w:rsidP="007D3587">
      <w:pPr>
        <w:pStyle w:val="Directions"/>
        <w:tabs>
          <w:tab w:val="clear" w:pos="540"/>
        </w:tabs>
        <w:rPr>
          <w:sz w:val="20"/>
          <w:szCs w:val="20"/>
        </w:rPr>
      </w:pPr>
    </w:p>
    <w:p w14:paraId="2D5CC2C9" w14:textId="25F87EC4" w:rsidR="004C4DB9" w:rsidRDefault="0028132F" w:rsidP="007D3587">
      <w:pPr>
        <w:pStyle w:val="Directions"/>
        <w:tabs>
          <w:tab w:val="clear" w:pos="540"/>
        </w:tabs>
        <w:ind w:left="990" w:hanging="810"/>
        <w:rPr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Icing</w:t>
      </w:r>
      <w:r w:rsidR="001356E3" w:rsidRPr="004051EA">
        <w:rPr>
          <w:b/>
          <w:bCs/>
          <w:sz w:val="20"/>
          <w:szCs w:val="20"/>
          <w:u w:val="single"/>
        </w:rPr>
        <w:t>:</w:t>
      </w:r>
      <w:r w:rsidR="0070577F" w:rsidRPr="0070577F">
        <w:rPr>
          <w:sz w:val="20"/>
          <w:szCs w:val="20"/>
        </w:rPr>
        <w:t xml:space="preserve"> When Cookies </w:t>
      </w:r>
      <w:r w:rsidR="0070577F">
        <w:rPr>
          <w:sz w:val="20"/>
          <w:szCs w:val="20"/>
        </w:rPr>
        <w:t>have</w:t>
      </w:r>
      <w:r w:rsidR="0070577F" w:rsidRPr="0070577F">
        <w:rPr>
          <w:sz w:val="20"/>
          <w:szCs w:val="20"/>
        </w:rPr>
        <w:t xml:space="preserve"> cool</w:t>
      </w:r>
      <w:r w:rsidR="0070577F">
        <w:rPr>
          <w:sz w:val="20"/>
          <w:szCs w:val="20"/>
        </w:rPr>
        <w:t>ed</w:t>
      </w:r>
      <w:r w:rsidR="0070577F" w:rsidRPr="0070577F">
        <w:rPr>
          <w:sz w:val="20"/>
          <w:szCs w:val="20"/>
        </w:rPr>
        <w:t xml:space="preserve"> to room temperature</w:t>
      </w:r>
      <w:r w:rsidR="0070577F">
        <w:rPr>
          <w:sz w:val="20"/>
          <w:szCs w:val="20"/>
        </w:rPr>
        <w:t>…</w:t>
      </w:r>
    </w:p>
    <w:p w14:paraId="09DEC1C6" w14:textId="5B00D323" w:rsidR="0028132F" w:rsidRDefault="0028132F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Place Cookies side by side on </w:t>
      </w:r>
      <w:r w:rsidR="002E608A">
        <w:rPr>
          <w:sz w:val="20"/>
          <w:szCs w:val="20"/>
        </w:rPr>
        <w:t xml:space="preserve">Cooling Rack over </w:t>
      </w:r>
      <w:r>
        <w:rPr>
          <w:sz w:val="20"/>
          <w:szCs w:val="20"/>
        </w:rPr>
        <w:t>Parchment Paper.</w:t>
      </w:r>
    </w:p>
    <w:p w14:paraId="078604D7" w14:textId="4B151A11" w:rsidR="0070577F" w:rsidRPr="00713B90" w:rsidRDefault="0028132F" w:rsidP="00713B90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In </w:t>
      </w:r>
      <w:r w:rsidR="00713B90">
        <w:rPr>
          <w:sz w:val="20"/>
          <w:szCs w:val="20"/>
        </w:rPr>
        <w:t>S</w:t>
      </w:r>
      <w:r>
        <w:rPr>
          <w:sz w:val="20"/>
          <w:szCs w:val="20"/>
        </w:rPr>
        <w:t xml:space="preserve">mall </w:t>
      </w:r>
      <w:r w:rsidR="00713B90">
        <w:rPr>
          <w:sz w:val="20"/>
          <w:szCs w:val="20"/>
        </w:rPr>
        <w:t xml:space="preserve">Bowl whisk </w:t>
      </w:r>
      <w:r w:rsidRPr="00713B90">
        <w:rPr>
          <w:sz w:val="20"/>
          <w:szCs w:val="20"/>
        </w:rPr>
        <w:t>Confectioners’ Sugar</w:t>
      </w:r>
      <w:r w:rsidR="00713B90">
        <w:rPr>
          <w:sz w:val="20"/>
          <w:szCs w:val="20"/>
        </w:rPr>
        <w:t>, Honey, and Milk</w:t>
      </w:r>
      <w:r w:rsidR="007439EB">
        <w:rPr>
          <w:sz w:val="20"/>
          <w:szCs w:val="20"/>
        </w:rPr>
        <w:t>/Heavy Cream</w:t>
      </w:r>
      <w:r w:rsidR="00713B90">
        <w:rPr>
          <w:sz w:val="20"/>
          <w:szCs w:val="20"/>
        </w:rPr>
        <w:t xml:space="preserve"> </w:t>
      </w:r>
      <w:r w:rsidR="0070577F" w:rsidRPr="00713B90">
        <w:rPr>
          <w:sz w:val="20"/>
          <w:szCs w:val="20"/>
        </w:rPr>
        <w:t xml:space="preserve">until </w:t>
      </w:r>
      <w:r w:rsidRPr="00713B90">
        <w:rPr>
          <w:sz w:val="20"/>
          <w:szCs w:val="20"/>
        </w:rPr>
        <w:t>Icing</w:t>
      </w:r>
      <w:r w:rsidR="0070577F" w:rsidRPr="00713B90">
        <w:rPr>
          <w:sz w:val="20"/>
          <w:szCs w:val="20"/>
        </w:rPr>
        <w:t xml:space="preserve"> is smooth and creamy with no lumps.</w:t>
      </w:r>
      <w:r w:rsidR="00011F3F" w:rsidRPr="00713B90">
        <w:rPr>
          <w:sz w:val="20"/>
          <w:szCs w:val="20"/>
        </w:rPr>
        <w:t xml:space="preserve"> </w:t>
      </w:r>
      <w:r w:rsidR="00713B90">
        <w:rPr>
          <w:sz w:val="20"/>
          <w:szCs w:val="20"/>
        </w:rPr>
        <w:t xml:space="preserve"> Icing should be just </w:t>
      </w:r>
      <w:r w:rsidR="007439EB">
        <w:rPr>
          <w:sz w:val="20"/>
          <w:szCs w:val="20"/>
        </w:rPr>
        <w:t>thick enough to Drizzle without Running</w:t>
      </w:r>
      <w:r w:rsidR="00713B90">
        <w:rPr>
          <w:sz w:val="20"/>
          <w:szCs w:val="20"/>
        </w:rPr>
        <w:t>.  Add more Confectioners’ Sugar or Milk</w:t>
      </w:r>
      <w:r w:rsidR="007439EB">
        <w:rPr>
          <w:sz w:val="20"/>
          <w:szCs w:val="20"/>
        </w:rPr>
        <w:t>/Heavy Cream</w:t>
      </w:r>
      <w:r w:rsidR="00713B90">
        <w:rPr>
          <w:sz w:val="20"/>
          <w:szCs w:val="20"/>
        </w:rPr>
        <w:t xml:space="preserve"> to get the right consistency.</w:t>
      </w:r>
    </w:p>
    <w:p w14:paraId="100E0BA5" w14:textId="32A40329" w:rsidR="00011F3F" w:rsidRPr="00011F3F" w:rsidRDefault="00713B90" w:rsidP="007D3587">
      <w:pPr>
        <w:pStyle w:val="Directions"/>
        <w:numPr>
          <w:ilvl w:val="0"/>
          <w:numId w:val="4"/>
        </w:numPr>
        <w:ind w:left="540"/>
        <w:rPr>
          <w:sz w:val="20"/>
          <w:szCs w:val="20"/>
        </w:rPr>
      </w:pPr>
      <w:r>
        <w:rPr>
          <w:sz w:val="20"/>
          <w:szCs w:val="20"/>
        </w:rPr>
        <w:t xml:space="preserve">Dip or </w:t>
      </w:r>
      <w:r w:rsidR="0070577F">
        <w:rPr>
          <w:sz w:val="20"/>
          <w:szCs w:val="20"/>
        </w:rPr>
        <w:t>Drizzle Cookies</w:t>
      </w:r>
      <w:r w:rsidR="0028132F">
        <w:rPr>
          <w:sz w:val="20"/>
          <w:szCs w:val="20"/>
        </w:rPr>
        <w:t xml:space="preserve"> </w:t>
      </w:r>
      <w:r w:rsidR="0070577F">
        <w:rPr>
          <w:sz w:val="20"/>
          <w:szCs w:val="20"/>
        </w:rPr>
        <w:t xml:space="preserve">with </w:t>
      </w:r>
      <w:r w:rsidR="0028132F">
        <w:rPr>
          <w:sz w:val="20"/>
          <w:szCs w:val="20"/>
        </w:rPr>
        <w:t>Icing. Icing should firm up in about 1 hour</w:t>
      </w:r>
      <w:r w:rsidR="00D407AB">
        <w:rPr>
          <w:sz w:val="20"/>
          <w:szCs w:val="20"/>
        </w:rPr>
        <w:t>.</w:t>
      </w:r>
      <w:r w:rsidR="0070577F">
        <w:rPr>
          <w:sz w:val="20"/>
          <w:szCs w:val="20"/>
        </w:rPr>
        <w:t xml:space="preserve"> </w:t>
      </w:r>
    </w:p>
    <w:sectPr w:rsidR="00011F3F" w:rsidRPr="00011F3F" w:rsidSect="007D3587">
      <w:pgSz w:w="12240" w:h="15840"/>
      <w:pgMar w:top="1440" w:right="1080" w:bottom="72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584C45"/>
    <w:multiLevelType w:val="hybridMultilevel"/>
    <w:tmpl w:val="151418AC"/>
    <w:lvl w:ilvl="0" w:tplc="FDEE41A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C06CD"/>
    <w:multiLevelType w:val="hybridMultilevel"/>
    <w:tmpl w:val="C91E013C"/>
    <w:lvl w:ilvl="0" w:tplc="CC7C35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1CE953F0"/>
    <w:multiLevelType w:val="hybridMultilevel"/>
    <w:tmpl w:val="7F5A0714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73E518D"/>
    <w:multiLevelType w:val="hybridMultilevel"/>
    <w:tmpl w:val="E4B47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9274D"/>
    <w:multiLevelType w:val="hybridMultilevel"/>
    <w:tmpl w:val="3628FA00"/>
    <w:lvl w:ilvl="0" w:tplc="0409000F">
      <w:start w:val="1"/>
      <w:numFmt w:val="decimal"/>
      <w:lvlText w:val="%1.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5" w:hanging="360"/>
      </w:pPr>
    </w:lvl>
    <w:lvl w:ilvl="2" w:tplc="0409001B" w:tentative="1">
      <w:start w:val="1"/>
      <w:numFmt w:val="lowerRoman"/>
      <w:lvlText w:val="%3."/>
      <w:lvlJc w:val="right"/>
      <w:pPr>
        <w:ind w:left="2045" w:hanging="180"/>
      </w:pPr>
    </w:lvl>
    <w:lvl w:ilvl="3" w:tplc="0409000F" w:tentative="1">
      <w:start w:val="1"/>
      <w:numFmt w:val="decimal"/>
      <w:lvlText w:val="%4."/>
      <w:lvlJc w:val="left"/>
      <w:pPr>
        <w:ind w:left="2765" w:hanging="360"/>
      </w:pPr>
    </w:lvl>
    <w:lvl w:ilvl="4" w:tplc="04090019" w:tentative="1">
      <w:start w:val="1"/>
      <w:numFmt w:val="lowerLetter"/>
      <w:lvlText w:val="%5."/>
      <w:lvlJc w:val="left"/>
      <w:pPr>
        <w:ind w:left="3485" w:hanging="360"/>
      </w:pPr>
    </w:lvl>
    <w:lvl w:ilvl="5" w:tplc="0409001B" w:tentative="1">
      <w:start w:val="1"/>
      <w:numFmt w:val="lowerRoman"/>
      <w:lvlText w:val="%6."/>
      <w:lvlJc w:val="right"/>
      <w:pPr>
        <w:ind w:left="4205" w:hanging="180"/>
      </w:pPr>
    </w:lvl>
    <w:lvl w:ilvl="6" w:tplc="0409000F" w:tentative="1">
      <w:start w:val="1"/>
      <w:numFmt w:val="decimal"/>
      <w:lvlText w:val="%7."/>
      <w:lvlJc w:val="left"/>
      <w:pPr>
        <w:ind w:left="4925" w:hanging="360"/>
      </w:pPr>
    </w:lvl>
    <w:lvl w:ilvl="7" w:tplc="04090019" w:tentative="1">
      <w:start w:val="1"/>
      <w:numFmt w:val="lowerLetter"/>
      <w:lvlText w:val="%8."/>
      <w:lvlJc w:val="left"/>
      <w:pPr>
        <w:ind w:left="5645" w:hanging="360"/>
      </w:pPr>
    </w:lvl>
    <w:lvl w:ilvl="8" w:tplc="0409001B" w:tentative="1">
      <w:start w:val="1"/>
      <w:numFmt w:val="lowerRoman"/>
      <w:lvlText w:val="%9."/>
      <w:lvlJc w:val="right"/>
      <w:pPr>
        <w:ind w:left="6365" w:hanging="180"/>
      </w:pPr>
    </w:lvl>
  </w:abstractNum>
  <w:num w:numId="1" w16cid:durableId="262735476">
    <w:abstractNumId w:val="1"/>
  </w:num>
  <w:num w:numId="2" w16cid:durableId="1816796557">
    <w:abstractNumId w:val="0"/>
  </w:num>
  <w:num w:numId="3" w16cid:durableId="1904440580">
    <w:abstractNumId w:val="4"/>
  </w:num>
  <w:num w:numId="4" w16cid:durableId="557671162">
    <w:abstractNumId w:val="2"/>
  </w:num>
  <w:num w:numId="5" w16cid:durableId="19303856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4B"/>
    <w:rsid w:val="00011F3F"/>
    <w:rsid w:val="00050063"/>
    <w:rsid w:val="000624F3"/>
    <w:rsid w:val="0007360E"/>
    <w:rsid w:val="000D225E"/>
    <w:rsid w:val="0011476A"/>
    <w:rsid w:val="001255A9"/>
    <w:rsid w:val="00125909"/>
    <w:rsid w:val="001356E3"/>
    <w:rsid w:val="0015439F"/>
    <w:rsid w:val="001545BD"/>
    <w:rsid w:val="001B36B2"/>
    <w:rsid w:val="0028132F"/>
    <w:rsid w:val="002A0E9A"/>
    <w:rsid w:val="002E608A"/>
    <w:rsid w:val="00315B00"/>
    <w:rsid w:val="003601FD"/>
    <w:rsid w:val="00371CCE"/>
    <w:rsid w:val="0037345A"/>
    <w:rsid w:val="003D4D8E"/>
    <w:rsid w:val="003F7AA7"/>
    <w:rsid w:val="004051EA"/>
    <w:rsid w:val="004138E4"/>
    <w:rsid w:val="00416379"/>
    <w:rsid w:val="004275AA"/>
    <w:rsid w:val="00467786"/>
    <w:rsid w:val="004865CF"/>
    <w:rsid w:val="004A09FA"/>
    <w:rsid w:val="004A4651"/>
    <w:rsid w:val="004C4DB9"/>
    <w:rsid w:val="004C7BB0"/>
    <w:rsid w:val="0052350F"/>
    <w:rsid w:val="005339E7"/>
    <w:rsid w:val="0060713B"/>
    <w:rsid w:val="006072A3"/>
    <w:rsid w:val="0061781C"/>
    <w:rsid w:val="006301E8"/>
    <w:rsid w:val="006732F4"/>
    <w:rsid w:val="006768E2"/>
    <w:rsid w:val="00696F78"/>
    <w:rsid w:val="006A1E91"/>
    <w:rsid w:val="006C4016"/>
    <w:rsid w:val="006D194D"/>
    <w:rsid w:val="0070577F"/>
    <w:rsid w:val="00713B90"/>
    <w:rsid w:val="0073593E"/>
    <w:rsid w:val="007439EB"/>
    <w:rsid w:val="007A7C23"/>
    <w:rsid w:val="007D3587"/>
    <w:rsid w:val="008018F8"/>
    <w:rsid w:val="00803E76"/>
    <w:rsid w:val="008055F6"/>
    <w:rsid w:val="00814914"/>
    <w:rsid w:val="00826E24"/>
    <w:rsid w:val="00834F6D"/>
    <w:rsid w:val="00847EE1"/>
    <w:rsid w:val="0086205A"/>
    <w:rsid w:val="00886D14"/>
    <w:rsid w:val="008E33DB"/>
    <w:rsid w:val="008F21A9"/>
    <w:rsid w:val="0091077F"/>
    <w:rsid w:val="00930890"/>
    <w:rsid w:val="0095779E"/>
    <w:rsid w:val="009651B0"/>
    <w:rsid w:val="00965DF8"/>
    <w:rsid w:val="0097730A"/>
    <w:rsid w:val="00990C4B"/>
    <w:rsid w:val="00992F1B"/>
    <w:rsid w:val="00993356"/>
    <w:rsid w:val="009A5ED3"/>
    <w:rsid w:val="009B1B68"/>
    <w:rsid w:val="009C19FF"/>
    <w:rsid w:val="00A00BBA"/>
    <w:rsid w:val="00A57C72"/>
    <w:rsid w:val="00A84F96"/>
    <w:rsid w:val="00AE3384"/>
    <w:rsid w:val="00AE60A6"/>
    <w:rsid w:val="00B07C84"/>
    <w:rsid w:val="00B47112"/>
    <w:rsid w:val="00B74DE8"/>
    <w:rsid w:val="00B77615"/>
    <w:rsid w:val="00BB564C"/>
    <w:rsid w:val="00BC244D"/>
    <w:rsid w:val="00BC3627"/>
    <w:rsid w:val="00BD14B4"/>
    <w:rsid w:val="00C02D35"/>
    <w:rsid w:val="00C0362B"/>
    <w:rsid w:val="00C57CCB"/>
    <w:rsid w:val="00C7542D"/>
    <w:rsid w:val="00C821B3"/>
    <w:rsid w:val="00CA410A"/>
    <w:rsid w:val="00CD0461"/>
    <w:rsid w:val="00D071E6"/>
    <w:rsid w:val="00D407AB"/>
    <w:rsid w:val="00D52542"/>
    <w:rsid w:val="00D555C3"/>
    <w:rsid w:val="00D84C90"/>
    <w:rsid w:val="00D91E70"/>
    <w:rsid w:val="00E3132E"/>
    <w:rsid w:val="00E437C9"/>
    <w:rsid w:val="00E62D1B"/>
    <w:rsid w:val="00E8224E"/>
    <w:rsid w:val="00EB5C1E"/>
    <w:rsid w:val="00EB5CBA"/>
    <w:rsid w:val="00ED3187"/>
    <w:rsid w:val="00F13EB0"/>
    <w:rsid w:val="00F72B08"/>
    <w:rsid w:val="00F86D1B"/>
    <w:rsid w:val="00F973BF"/>
    <w:rsid w:val="00FB4A5A"/>
    <w:rsid w:val="00FE14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A98E"/>
  <w15:docId w15:val="{5EAE368A-BD0A-6940-A7D3-EE4EFB54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E52"/>
    <w:rPr>
      <w:rFonts w:ascii="Tahoma" w:hAnsi="Tahoma"/>
      <w:iCs/>
      <w:sz w:val="18"/>
      <w:szCs w:val="24"/>
    </w:rPr>
  </w:style>
  <w:style w:type="paragraph" w:styleId="Heading1">
    <w:name w:val="heading 1"/>
    <w:basedOn w:val="Normal"/>
    <w:next w:val="Normal"/>
    <w:qFormat/>
    <w:rsid w:val="004138E4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qFormat/>
    <w:rsid w:val="004138E4"/>
    <w:pPr>
      <w:keepNext/>
      <w:outlineLvl w:val="1"/>
    </w:pPr>
    <w:rPr>
      <w:i/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4138E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138E4"/>
    <w:rPr>
      <w:szCs w:val="20"/>
    </w:rPr>
  </w:style>
  <w:style w:type="paragraph" w:styleId="BalloonText">
    <w:name w:val="Balloon Text"/>
    <w:basedOn w:val="Normal"/>
    <w:semiHidden/>
    <w:rsid w:val="002B5EAF"/>
    <w:rPr>
      <w:rFonts w:cs="Tahoma"/>
      <w:sz w:val="16"/>
      <w:szCs w:val="16"/>
    </w:rPr>
  </w:style>
  <w:style w:type="paragraph" w:customStyle="1" w:styleId="RecipeTitle">
    <w:name w:val="Recipe Title"/>
    <w:basedOn w:val="Heading1"/>
    <w:rsid w:val="00295FD0"/>
    <w:pPr>
      <w:pBdr>
        <w:top w:val="single" w:sz="4" w:space="2" w:color="999999"/>
        <w:bottom w:val="single" w:sz="4" w:space="2" w:color="999999"/>
      </w:pBdr>
      <w:spacing w:after="60"/>
    </w:pPr>
  </w:style>
  <w:style w:type="paragraph" w:customStyle="1" w:styleId="RecipeSummary">
    <w:name w:val="Recipe Summary"/>
    <w:basedOn w:val="Normal"/>
    <w:rsid w:val="00295FD0"/>
    <w:rPr>
      <w:i/>
    </w:rPr>
  </w:style>
  <w:style w:type="paragraph" w:customStyle="1" w:styleId="DirectionsBold">
    <w:name w:val="Directions Bold"/>
    <w:basedOn w:val="Directions"/>
    <w:link w:val="DirectionsBoldChar"/>
    <w:rsid w:val="004138E4"/>
    <w:rPr>
      <w:b/>
      <w:bCs/>
    </w:rPr>
  </w:style>
  <w:style w:type="paragraph" w:customStyle="1" w:styleId="IngredientsTitle">
    <w:name w:val="Ingredients Title"/>
    <w:basedOn w:val="Normal"/>
    <w:rsid w:val="00295FD0"/>
    <w:rPr>
      <w:b/>
      <w:u w:val="single"/>
    </w:rPr>
  </w:style>
  <w:style w:type="paragraph" w:customStyle="1" w:styleId="IngredientsAmounts">
    <w:name w:val="Ingredients Amounts"/>
    <w:basedOn w:val="Normal"/>
    <w:rsid w:val="003B6E52"/>
    <w:pPr>
      <w:ind w:left="-101"/>
    </w:pPr>
  </w:style>
  <w:style w:type="paragraph" w:customStyle="1" w:styleId="DirectionsTitle">
    <w:name w:val="Directions Title"/>
    <w:basedOn w:val="Normal"/>
    <w:rsid w:val="00295FD0"/>
    <w:pPr>
      <w:spacing w:before="120"/>
    </w:pPr>
    <w:rPr>
      <w:b/>
      <w:u w:val="single"/>
    </w:rPr>
  </w:style>
  <w:style w:type="paragraph" w:customStyle="1" w:styleId="Directions">
    <w:name w:val="Directions"/>
    <w:basedOn w:val="Normal"/>
    <w:link w:val="DirectionsChar"/>
    <w:rsid w:val="003B6E52"/>
    <w:pPr>
      <w:tabs>
        <w:tab w:val="num" w:pos="540"/>
      </w:tabs>
      <w:spacing w:after="40"/>
      <w:ind w:left="245" w:hanging="245"/>
    </w:pPr>
  </w:style>
  <w:style w:type="character" w:customStyle="1" w:styleId="CommentTextChar">
    <w:name w:val="Comment Text Char"/>
    <w:basedOn w:val="DefaultParagraphFont"/>
    <w:link w:val="CommentText"/>
    <w:rsid w:val="004138E4"/>
    <w:rPr>
      <w:rFonts w:ascii="Arial" w:hAnsi="Arial"/>
      <w:iCs/>
      <w:sz w:val="18"/>
      <w:lang w:val="en-US" w:eastAsia="en-US" w:bidi="ar-SA"/>
    </w:rPr>
  </w:style>
  <w:style w:type="character" w:customStyle="1" w:styleId="DirectionsBoldChar">
    <w:name w:val="Directions Bold Char"/>
    <w:basedOn w:val="DirectionsChar"/>
    <w:link w:val="DirectionsBold"/>
    <w:rsid w:val="004138E4"/>
    <w:rPr>
      <w:rFonts w:ascii="Tahoma" w:hAnsi="Tahoma"/>
      <w:b/>
      <w:bCs/>
      <w:iCs/>
      <w:sz w:val="18"/>
      <w:szCs w:val="24"/>
    </w:rPr>
  </w:style>
  <w:style w:type="character" w:customStyle="1" w:styleId="DirectionsChar">
    <w:name w:val="Directions Char"/>
    <w:basedOn w:val="DefaultParagraphFont"/>
    <w:link w:val="Directions"/>
    <w:rsid w:val="003B6E52"/>
    <w:rPr>
      <w:rFonts w:ascii="Tahoma" w:hAnsi="Tahoma"/>
      <w:iCs/>
      <w:sz w:val="18"/>
      <w:szCs w:val="24"/>
    </w:rPr>
  </w:style>
  <w:style w:type="character" w:customStyle="1" w:styleId="Heading2Char">
    <w:name w:val="Heading 2 Char"/>
    <w:basedOn w:val="DefaultParagraphFont"/>
    <w:link w:val="Heading2"/>
    <w:rsid w:val="004138E4"/>
    <w:rPr>
      <w:rFonts w:ascii="Arial" w:hAnsi="Arial"/>
      <w:i/>
      <w:sz w:val="18"/>
      <w:szCs w:val="24"/>
      <w:lang w:val="en-US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1255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wnload\recipe%20card\0101863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C:\Download\recipe card\01018633.dot</Template>
  <TotalTime>53</TotalTime>
  <Pages>1</Pages>
  <Words>363</Words>
  <Characters>1805</Characters>
  <Application>Microsoft Office Word</Application>
  <DocSecurity>0</DocSecurity>
  <Lines>64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Gedimin Bulat</cp:lastModifiedBy>
  <cp:revision>6</cp:revision>
  <cp:lastPrinted>2026-08-11T16:55:00Z</cp:lastPrinted>
  <dcterms:created xsi:type="dcterms:W3CDTF">2025-12-08T01:14:00Z</dcterms:created>
  <dcterms:modified xsi:type="dcterms:W3CDTF">2026-08-13T19:54:00Z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TC010186331033</vt:lpwstr>
  </property>
</Properties>
</file>